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E65" w:rsidRPr="00021E65" w:rsidRDefault="00021E65" w:rsidP="00021E6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/>
          <w:b/>
          <w:sz w:val="32"/>
          <w:szCs w:val="20"/>
          <w:u w:val="single"/>
          <w:lang w:val="en-US" w:eastAsia="en-US"/>
        </w:rPr>
      </w:pPr>
      <w:r w:rsidRPr="00021E65">
        <w:rPr>
          <w:rFonts w:ascii="Arial" w:hAnsi="Arial"/>
          <w:b/>
          <w:sz w:val="32"/>
          <w:szCs w:val="20"/>
          <w:u w:val="single"/>
          <w:lang w:val="en-US" w:eastAsia="en-US"/>
        </w:rPr>
        <w:t>LEAVE  APPLICATION  FORM</w:t>
      </w: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16"/>
          <w:szCs w:val="20"/>
          <w:lang w:val="en-US" w:eastAsia="en-US"/>
        </w:rPr>
      </w:pPr>
    </w:p>
    <w:p w:rsid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  <w:r w:rsidRPr="00021E65">
        <w:rPr>
          <w:rFonts w:ascii="Arial" w:hAnsi="Arial"/>
          <w:sz w:val="22"/>
          <w:szCs w:val="22"/>
          <w:lang w:val="en-US" w:eastAsia="en-US"/>
        </w:rPr>
        <w:t>NAME</w:t>
      </w:r>
      <w:r w:rsidRPr="00021E65">
        <w:rPr>
          <w:rFonts w:ascii="Arial" w:hAnsi="Arial"/>
          <w:sz w:val="22"/>
          <w:szCs w:val="22"/>
          <w:lang w:val="en-US" w:eastAsia="en-US"/>
        </w:rPr>
        <w:tab/>
        <w:t xml:space="preserve">     </w:t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4538EF">
        <w:rPr>
          <w:rFonts w:ascii="Arial" w:hAnsi="Arial"/>
          <w:b/>
          <w:sz w:val="22"/>
          <w:szCs w:val="22"/>
          <w:lang w:val="en-US" w:eastAsia="en-US"/>
        </w:rPr>
        <w:t>________________________________________________</w:t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</w:p>
    <w:p w:rsidR="004538EF" w:rsidRDefault="004538EF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b/>
          <w:sz w:val="22"/>
          <w:szCs w:val="22"/>
          <w:lang w:val="en-US" w:eastAsia="en-US"/>
        </w:rPr>
      </w:pPr>
      <w:r w:rsidRPr="00021E65">
        <w:rPr>
          <w:rFonts w:ascii="Arial" w:hAnsi="Arial"/>
          <w:sz w:val="22"/>
          <w:szCs w:val="22"/>
          <w:lang w:val="en-US" w:eastAsia="en-US"/>
        </w:rPr>
        <w:t xml:space="preserve">DESIGNATION  </w:t>
      </w:r>
      <w:r w:rsidRPr="00021E65">
        <w:rPr>
          <w:rFonts w:ascii="Arial" w:hAnsi="Arial"/>
          <w:sz w:val="22"/>
          <w:szCs w:val="22"/>
          <w:lang w:val="en-US" w:eastAsia="en-US"/>
        </w:rPr>
        <w:tab/>
      </w:r>
      <w:r w:rsidR="004538EF">
        <w:rPr>
          <w:rFonts w:ascii="Arial" w:hAnsi="Arial"/>
          <w:b/>
          <w:sz w:val="22"/>
          <w:szCs w:val="22"/>
          <w:lang w:val="en-US" w:eastAsia="en-US"/>
        </w:rPr>
        <w:t>________________________________________________</w:t>
      </w:r>
    </w:p>
    <w:p w:rsid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b/>
          <w:sz w:val="22"/>
          <w:szCs w:val="22"/>
          <w:lang w:val="en-US" w:eastAsia="en-US"/>
        </w:rPr>
      </w:pPr>
    </w:p>
    <w:p w:rsidR="004538EF" w:rsidRPr="00021E65" w:rsidRDefault="004538EF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b/>
          <w:sz w:val="22"/>
          <w:szCs w:val="22"/>
          <w:lang w:val="en-US" w:eastAsia="en-US"/>
        </w:rPr>
      </w:pPr>
    </w:p>
    <w:p w:rsidR="00D819A9" w:rsidRDefault="00021E65" w:rsidP="00D819A9">
      <w:pPr>
        <w:overflowPunct w:val="0"/>
        <w:autoSpaceDE w:val="0"/>
        <w:autoSpaceDN w:val="0"/>
        <w:adjustRightInd w:val="0"/>
        <w:ind w:left="2160" w:hanging="216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  <w:r w:rsidRPr="00021E65">
        <w:rPr>
          <w:rFonts w:ascii="Arial" w:hAnsi="Arial"/>
          <w:sz w:val="22"/>
          <w:szCs w:val="22"/>
          <w:lang w:val="en-US" w:eastAsia="en-US"/>
        </w:rPr>
        <w:t>ADDRESS</w:t>
      </w:r>
      <w:r w:rsidR="00D819A9">
        <w:rPr>
          <w:rFonts w:ascii="Arial" w:hAnsi="Arial"/>
          <w:sz w:val="22"/>
          <w:szCs w:val="22"/>
          <w:lang w:val="en-US" w:eastAsia="en-US"/>
        </w:rPr>
        <w:t xml:space="preserve">  </w:t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4538EF">
        <w:rPr>
          <w:rFonts w:ascii="Arial" w:hAnsi="Arial"/>
          <w:b/>
          <w:sz w:val="22"/>
          <w:szCs w:val="22"/>
          <w:lang w:val="en-US" w:eastAsia="en-US"/>
        </w:rPr>
        <w:t>________________________________________________</w:t>
      </w:r>
      <w:r w:rsidR="00D819A9">
        <w:rPr>
          <w:rFonts w:ascii="Arial" w:hAnsi="Arial"/>
          <w:sz w:val="22"/>
          <w:szCs w:val="22"/>
          <w:lang w:val="en-US" w:eastAsia="en-US"/>
        </w:rPr>
        <w:t xml:space="preserve">  </w:t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</w:p>
    <w:p w:rsidR="00D819A9" w:rsidRDefault="00D819A9" w:rsidP="00D819A9">
      <w:pPr>
        <w:overflowPunct w:val="0"/>
        <w:autoSpaceDE w:val="0"/>
        <w:autoSpaceDN w:val="0"/>
        <w:adjustRightInd w:val="0"/>
        <w:ind w:left="2160" w:hanging="216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021E65" w:rsidRPr="00021E65" w:rsidRDefault="00021E65" w:rsidP="00D819A9">
      <w:pPr>
        <w:overflowPunct w:val="0"/>
        <w:autoSpaceDE w:val="0"/>
        <w:autoSpaceDN w:val="0"/>
        <w:adjustRightInd w:val="0"/>
        <w:ind w:left="2160" w:hanging="2160"/>
        <w:jc w:val="both"/>
        <w:textAlignment w:val="baseline"/>
        <w:rPr>
          <w:rFonts w:ascii="Arial" w:hAnsi="Arial"/>
          <w:sz w:val="22"/>
          <w:szCs w:val="22"/>
          <w:u w:val="single"/>
          <w:lang w:val="en-US" w:eastAsia="en-US"/>
        </w:rPr>
      </w:pPr>
      <w:r w:rsidRPr="00021E65">
        <w:rPr>
          <w:rFonts w:ascii="Arial" w:hAnsi="Arial"/>
          <w:sz w:val="22"/>
          <w:szCs w:val="22"/>
          <w:lang w:val="en-US" w:eastAsia="en-US"/>
        </w:rPr>
        <w:t xml:space="preserve">TEL No. </w:t>
      </w:r>
      <w:r w:rsidR="00D819A9">
        <w:rPr>
          <w:rFonts w:ascii="Arial" w:hAnsi="Arial"/>
          <w:sz w:val="22"/>
          <w:szCs w:val="22"/>
          <w:lang w:val="en-US" w:eastAsia="en-US"/>
        </w:rPr>
        <w:tab/>
      </w:r>
      <w:r w:rsidR="004538EF">
        <w:rPr>
          <w:rFonts w:ascii="Arial" w:hAnsi="Arial"/>
          <w:b/>
          <w:sz w:val="22"/>
          <w:szCs w:val="22"/>
          <w:lang w:val="en-US" w:eastAsia="en-US"/>
        </w:rPr>
        <w:t>________________________________________________</w:t>
      </w: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16"/>
          <w:szCs w:val="20"/>
          <w:u w:val="single"/>
          <w:lang w:val="en-US" w:eastAsia="en-US"/>
        </w:rPr>
      </w:pPr>
    </w:p>
    <w:tbl>
      <w:tblPr>
        <w:tblW w:w="921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986"/>
        <w:gridCol w:w="1559"/>
        <w:gridCol w:w="1701"/>
        <w:gridCol w:w="1701"/>
        <w:gridCol w:w="2268"/>
      </w:tblGrid>
      <w:tr w:rsidR="00021E65" w:rsidRPr="00021E65" w:rsidTr="00FD4785">
        <w:tblPrEx>
          <w:tblCellMar>
            <w:top w:w="0" w:type="dxa"/>
            <w:bottom w:w="0" w:type="dxa"/>
          </w:tblCellMar>
        </w:tblPrEx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Type of Leave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Number of Working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Days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From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First Day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To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Last Day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Remarks</w:t>
            </w: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Annual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680F88" w:rsidP="004538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>
              <w:rPr>
                <w:rFonts w:ascii="Arial" w:hAnsi="Arial"/>
                <w:szCs w:val="20"/>
                <w:u w:val="single"/>
                <w:lang w:val="en-US"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  <w:p w:rsidR="004538EF" w:rsidRPr="00021E65" w:rsidRDefault="004538EF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Sick</w:t>
            </w:r>
          </w:p>
        </w:tc>
        <w:tc>
          <w:tcPr>
            <w:tcW w:w="1559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Maternity</w:t>
            </w:r>
          </w:p>
        </w:tc>
        <w:tc>
          <w:tcPr>
            <w:tcW w:w="1559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Family</w:t>
            </w:r>
          </w:p>
        </w:tc>
        <w:tc>
          <w:tcPr>
            <w:tcW w:w="1559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Special *</w:t>
            </w:r>
          </w:p>
        </w:tc>
        <w:tc>
          <w:tcPr>
            <w:tcW w:w="1559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  <w:tr w:rsidR="00021E65" w:rsidRPr="00021E65" w:rsidTr="00FD4785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1986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  <w:r w:rsidRPr="00021E65">
              <w:rPr>
                <w:rFonts w:ascii="Arial" w:hAnsi="Arial"/>
                <w:szCs w:val="20"/>
                <w:lang w:val="en-US" w:eastAsia="en-US"/>
              </w:rPr>
              <w:t>Unpaid</w:t>
            </w:r>
          </w:p>
        </w:tc>
        <w:tc>
          <w:tcPr>
            <w:tcW w:w="1559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  <w:tc>
          <w:tcPr>
            <w:tcW w:w="2268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szCs w:val="20"/>
                <w:u w:val="single"/>
                <w:lang w:val="en-US" w:eastAsia="en-US"/>
              </w:rPr>
            </w:pPr>
          </w:p>
        </w:tc>
      </w:tr>
    </w:tbl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16"/>
          <w:szCs w:val="16"/>
          <w:u w:val="single"/>
          <w:lang w:val="en-US" w:eastAsia="en-US"/>
        </w:rPr>
      </w:pPr>
      <w:r w:rsidRPr="00021E65">
        <w:rPr>
          <w:rFonts w:ascii="Arial" w:hAnsi="Arial"/>
          <w:b/>
          <w:szCs w:val="20"/>
          <w:lang w:val="en-US" w:eastAsia="en-US"/>
        </w:rPr>
        <w:t xml:space="preserve"> </w:t>
      </w:r>
      <w:r w:rsidRPr="00021E65">
        <w:rPr>
          <w:rFonts w:ascii="Arial" w:hAnsi="Arial"/>
          <w:b/>
          <w:szCs w:val="20"/>
          <w:lang w:val="en-US" w:eastAsia="en-US"/>
        </w:rPr>
        <w:tab/>
      </w:r>
      <w:r w:rsidRPr="00021E65">
        <w:rPr>
          <w:rFonts w:ascii="Arial" w:hAnsi="Arial"/>
          <w:b/>
          <w:szCs w:val="20"/>
          <w:lang w:val="en-US" w:eastAsia="en-US"/>
        </w:rPr>
        <w:tab/>
      </w:r>
      <w:r w:rsidRPr="00021E65">
        <w:rPr>
          <w:rFonts w:ascii="Arial" w:hAnsi="Arial"/>
          <w:b/>
          <w:sz w:val="16"/>
          <w:szCs w:val="16"/>
          <w:lang w:val="en-US" w:eastAsia="en-US"/>
        </w:rPr>
        <w:t>*  See Leave Policy Item 2.8 for definitions</w:t>
      </w: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b/>
          <w:sz w:val="20"/>
          <w:szCs w:val="20"/>
          <w:lang w:val="en-US" w:eastAsia="en-US"/>
        </w:rPr>
      </w:pP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u w:val="single"/>
          <w:lang w:val="en-US" w:eastAsia="en-US"/>
        </w:rPr>
      </w:pPr>
      <w:r w:rsidRPr="00021E65">
        <w:rPr>
          <w:rFonts w:ascii="Arial" w:hAnsi="Arial"/>
          <w:sz w:val="22"/>
          <w:szCs w:val="22"/>
          <w:lang w:val="en-US" w:eastAsia="en-US"/>
        </w:rPr>
        <w:t>Signat</w:t>
      </w:r>
      <w:r w:rsidR="00057809">
        <w:rPr>
          <w:rFonts w:ascii="Arial" w:hAnsi="Arial"/>
          <w:sz w:val="22"/>
          <w:szCs w:val="22"/>
          <w:lang w:val="en-US" w:eastAsia="en-US"/>
        </w:rPr>
        <w:t xml:space="preserve">ure of Applicant:  ………………………  Date:  </w:t>
      </w:r>
      <w:r w:rsidRPr="00021E65">
        <w:rPr>
          <w:rFonts w:ascii="Arial" w:hAnsi="Arial"/>
          <w:sz w:val="22"/>
          <w:szCs w:val="22"/>
          <w:lang w:val="en-US" w:eastAsia="en-US"/>
        </w:rPr>
        <w:t>…………… …………</w:t>
      </w: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tbl>
      <w:tblPr>
        <w:tblW w:w="0" w:type="auto"/>
        <w:jc w:val="center"/>
        <w:tblInd w:w="6" w:type="dxa"/>
        <w:tblLayout w:type="fixed"/>
        <w:tblLook w:val="0000" w:firstRow="0" w:lastRow="0" w:firstColumn="0" w:lastColumn="0" w:noHBand="0" w:noVBand="0"/>
      </w:tblPr>
      <w:tblGrid>
        <w:gridCol w:w="2011"/>
        <w:gridCol w:w="810"/>
        <w:gridCol w:w="795"/>
        <w:gridCol w:w="2571"/>
        <w:gridCol w:w="2917"/>
      </w:tblGrid>
      <w:tr w:rsidR="00021E65" w:rsidRPr="00021E65" w:rsidTr="006965E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RECOMMENDED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YES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 xml:space="preserve">    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NO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………………………</w:t>
            </w:r>
          </w:p>
        </w:tc>
        <w:tc>
          <w:tcPr>
            <w:tcW w:w="2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SIGNATURE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FOREMAN/SUPERVISOR</w:t>
            </w:r>
          </w:p>
        </w:tc>
      </w:tr>
    </w:tbl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021E65" w:rsidRPr="00021E65" w:rsidRDefault="00057809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  <w:r>
        <w:rPr>
          <w:rFonts w:ascii="Arial" w:hAnsi="Arial"/>
          <w:sz w:val="22"/>
          <w:szCs w:val="22"/>
          <w:lang w:val="en-US" w:eastAsia="en-US"/>
        </w:rPr>
        <w:t>Date</w:t>
      </w:r>
      <w:r w:rsidR="000723BF">
        <w:rPr>
          <w:rFonts w:ascii="Arial" w:hAnsi="Arial"/>
          <w:sz w:val="22"/>
          <w:szCs w:val="22"/>
          <w:lang w:val="en-US" w:eastAsia="en-US"/>
        </w:rPr>
        <w:t>:</w:t>
      </w:r>
      <w:r w:rsidR="00021E65" w:rsidRPr="00021E65">
        <w:rPr>
          <w:rFonts w:ascii="Arial" w:hAnsi="Arial"/>
          <w:sz w:val="22"/>
          <w:szCs w:val="22"/>
          <w:lang w:val="en-US" w:eastAsia="en-US"/>
        </w:rPr>
        <w:t xml:space="preserve">…………………………………………PRINTNAME………………………………………………….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70"/>
        <w:gridCol w:w="816"/>
        <w:gridCol w:w="761"/>
        <w:gridCol w:w="2850"/>
        <w:gridCol w:w="2692"/>
      </w:tblGrid>
      <w:tr w:rsidR="00021E65" w:rsidRPr="00021E65" w:rsidTr="006965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APPROVED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 xml:space="preserve"> YES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 xml:space="preserve"> NO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…………………………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SIGNATURE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 xml:space="preserve"> MANAGER</w:t>
            </w:r>
            <w:r>
              <w:rPr>
                <w:rFonts w:ascii="Arial" w:hAnsi="Arial"/>
                <w:sz w:val="22"/>
                <w:szCs w:val="22"/>
                <w:lang w:val="en-US" w:eastAsia="en-US"/>
              </w:rPr>
              <w:t>/</w:t>
            </w:r>
          </w:p>
          <w:p w:rsidR="00021E65" w:rsidRPr="00021E65" w:rsidRDefault="00021E65" w:rsidP="00021E65">
            <w:pPr>
              <w:tabs>
                <w:tab w:val="decimal" w:pos="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2"/>
                <w:szCs w:val="22"/>
                <w:lang w:val="en-US" w:eastAsia="en-US"/>
              </w:rPr>
            </w:pPr>
            <w:r w:rsidRPr="00021E65">
              <w:rPr>
                <w:rFonts w:ascii="Arial" w:hAnsi="Arial"/>
                <w:sz w:val="22"/>
                <w:szCs w:val="22"/>
                <w:lang w:val="en-US" w:eastAsia="en-US"/>
              </w:rPr>
              <w:t>DIRECTOR</w:t>
            </w:r>
          </w:p>
        </w:tc>
      </w:tr>
    </w:tbl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021E65" w:rsidRPr="00021E65" w:rsidRDefault="00021E65" w:rsidP="00021E6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  <w:szCs w:val="22"/>
          <w:lang w:val="en-US" w:eastAsia="en-US"/>
        </w:rPr>
      </w:pPr>
    </w:p>
    <w:p w:rsidR="00CC0572" w:rsidRDefault="00CC0572">
      <w:bookmarkStart w:id="0" w:name="_GoBack"/>
      <w:bookmarkEnd w:id="0"/>
    </w:p>
    <w:sectPr w:rsidR="00CC0572" w:rsidSect="00101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5FA" w:rsidRDefault="00D045FA" w:rsidP="001010D1">
      <w:r>
        <w:separator/>
      </w:r>
    </w:p>
  </w:endnote>
  <w:endnote w:type="continuationSeparator" w:id="0">
    <w:p w:rsidR="00D045FA" w:rsidRDefault="00D045FA" w:rsidP="00101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0578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0578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0578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5FA" w:rsidRDefault="00D045FA" w:rsidP="001010D1">
      <w:r>
        <w:separator/>
      </w:r>
    </w:p>
  </w:footnote>
  <w:footnote w:type="continuationSeparator" w:id="0">
    <w:p w:rsidR="00D045FA" w:rsidRDefault="00D045FA" w:rsidP="00101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0578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9648B3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-1122680</wp:posOffset>
          </wp:positionH>
          <wp:positionV relativeFrom="paragraph">
            <wp:posOffset>-449580</wp:posOffset>
          </wp:positionV>
          <wp:extent cx="7518400" cy="10647680"/>
          <wp:effectExtent l="0" t="0" r="6350" b="1270"/>
          <wp:wrapNone/>
          <wp:docPr id="2" name="Picture 3" descr="Description: letterhead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 for 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1064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ZA" w:eastAsia="en-ZA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column">
            <wp:posOffset>-9100185</wp:posOffset>
          </wp:positionH>
          <wp:positionV relativeFrom="paragraph">
            <wp:posOffset>1677035</wp:posOffset>
          </wp:positionV>
          <wp:extent cx="7577455" cy="10751820"/>
          <wp:effectExtent l="0" t="0" r="4445" b="0"/>
          <wp:wrapNone/>
          <wp:docPr id="1" name="Picture 3" descr="Description: letterhead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 for 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5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09" w:rsidRDefault="000578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49"/>
    <w:rsid w:val="0000192A"/>
    <w:rsid w:val="00002494"/>
    <w:rsid w:val="00003038"/>
    <w:rsid w:val="00005B28"/>
    <w:rsid w:val="00007F19"/>
    <w:rsid w:val="00021DD5"/>
    <w:rsid w:val="00021E65"/>
    <w:rsid w:val="00023870"/>
    <w:rsid w:val="0003069E"/>
    <w:rsid w:val="00031C31"/>
    <w:rsid w:val="00034668"/>
    <w:rsid w:val="000363B4"/>
    <w:rsid w:val="0005227E"/>
    <w:rsid w:val="000536E2"/>
    <w:rsid w:val="00053A83"/>
    <w:rsid w:val="00054323"/>
    <w:rsid w:val="00057809"/>
    <w:rsid w:val="000701F4"/>
    <w:rsid w:val="00071279"/>
    <w:rsid w:val="000723BF"/>
    <w:rsid w:val="0007748D"/>
    <w:rsid w:val="00086785"/>
    <w:rsid w:val="00091C99"/>
    <w:rsid w:val="00092F9A"/>
    <w:rsid w:val="00093DE0"/>
    <w:rsid w:val="00095599"/>
    <w:rsid w:val="000A58EB"/>
    <w:rsid w:val="000C4139"/>
    <w:rsid w:val="000C473C"/>
    <w:rsid w:val="000C6B5A"/>
    <w:rsid w:val="000C6EED"/>
    <w:rsid w:val="000D01F3"/>
    <w:rsid w:val="000D3064"/>
    <w:rsid w:val="000E392F"/>
    <w:rsid w:val="000E750A"/>
    <w:rsid w:val="000F61BF"/>
    <w:rsid w:val="001010D1"/>
    <w:rsid w:val="001049A9"/>
    <w:rsid w:val="00112B7E"/>
    <w:rsid w:val="00115B99"/>
    <w:rsid w:val="00122FD7"/>
    <w:rsid w:val="001258D7"/>
    <w:rsid w:val="001260D0"/>
    <w:rsid w:val="00136E74"/>
    <w:rsid w:val="0014064A"/>
    <w:rsid w:val="00147B7F"/>
    <w:rsid w:val="001555E0"/>
    <w:rsid w:val="0015777B"/>
    <w:rsid w:val="00160E99"/>
    <w:rsid w:val="00161C1D"/>
    <w:rsid w:val="00162B51"/>
    <w:rsid w:val="0016629C"/>
    <w:rsid w:val="0017658F"/>
    <w:rsid w:val="00181802"/>
    <w:rsid w:val="0018750C"/>
    <w:rsid w:val="00190E7A"/>
    <w:rsid w:val="00194EE1"/>
    <w:rsid w:val="001970B3"/>
    <w:rsid w:val="001A65FF"/>
    <w:rsid w:val="001A765F"/>
    <w:rsid w:val="001A7D9D"/>
    <w:rsid w:val="001B18AF"/>
    <w:rsid w:val="001B3EFF"/>
    <w:rsid w:val="001B5025"/>
    <w:rsid w:val="001B5834"/>
    <w:rsid w:val="001C245D"/>
    <w:rsid w:val="001C5A29"/>
    <w:rsid w:val="001D054F"/>
    <w:rsid w:val="001D0AC9"/>
    <w:rsid w:val="001D2EF2"/>
    <w:rsid w:val="001D7558"/>
    <w:rsid w:val="001D79D6"/>
    <w:rsid w:val="001E4745"/>
    <w:rsid w:val="001E6EAC"/>
    <w:rsid w:val="00204020"/>
    <w:rsid w:val="00204D0E"/>
    <w:rsid w:val="0021076C"/>
    <w:rsid w:val="00210B1E"/>
    <w:rsid w:val="00211473"/>
    <w:rsid w:val="00223DC2"/>
    <w:rsid w:val="00225723"/>
    <w:rsid w:val="00226D24"/>
    <w:rsid w:val="002301BE"/>
    <w:rsid w:val="00234B0F"/>
    <w:rsid w:val="00240DCD"/>
    <w:rsid w:val="002451FB"/>
    <w:rsid w:val="00252146"/>
    <w:rsid w:val="00261210"/>
    <w:rsid w:val="00266545"/>
    <w:rsid w:val="00266801"/>
    <w:rsid w:val="002672A7"/>
    <w:rsid w:val="00272395"/>
    <w:rsid w:val="00274615"/>
    <w:rsid w:val="00276F35"/>
    <w:rsid w:val="00282FB9"/>
    <w:rsid w:val="00282FEF"/>
    <w:rsid w:val="002917BB"/>
    <w:rsid w:val="002927EB"/>
    <w:rsid w:val="0029335F"/>
    <w:rsid w:val="002958FC"/>
    <w:rsid w:val="00295E60"/>
    <w:rsid w:val="00297618"/>
    <w:rsid w:val="002B468C"/>
    <w:rsid w:val="002B5BFA"/>
    <w:rsid w:val="002B74D8"/>
    <w:rsid w:val="002C318C"/>
    <w:rsid w:val="002C32F9"/>
    <w:rsid w:val="002C6C44"/>
    <w:rsid w:val="002C6D60"/>
    <w:rsid w:val="002D2DE7"/>
    <w:rsid w:val="002D35BD"/>
    <w:rsid w:val="002D428F"/>
    <w:rsid w:val="002D5C78"/>
    <w:rsid w:val="002D650E"/>
    <w:rsid w:val="002D7B55"/>
    <w:rsid w:val="002E3183"/>
    <w:rsid w:val="002E4BA4"/>
    <w:rsid w:val="002E6AD8"/>
    <w:rsid w:val="002F5037"/>
    <w:rsid w:val="002F5823"/>
    <w:rsid w:val="00304BEF"/>
    <w:rsid w:val="00304C79"/>
    <w:rsid w:val="0030754C"/>
    <w:rsid w:val="00310D9E"/>
    <w:rsid w:val="00311D18"/>
    <w:rsid w:val="003132B6"/>
    <w:rsid w:val="00315E3B"/>
    <w:rsid w:val="00321697"/>
    <w:rsid w:val="003234D1"/>
    <w:rsid w:val="003324F5"/>
    <w:rsid w:val="00332C62"/>
    <w:rsid w:val="0034536A"/>
    <w:rsid w:val="003517BD"/>
    <w:rsid w:val="003517C5"/>
    <w:rsid w:val="00353066"/>
    <w:rsid w:val="00354CEF"/>
    <w:rsid w:val="00354E41"/>
    <w:rsid w:val="00354EBD"/>
    <w:rsid w:val="00360167"/>
    <w:rsid w:val="00360850"/>
    <w:rsid w:val="003615D2"/>
    <w:rsid w:val="00362126"/>
    <w:rsid w:val="00374248"/>
    <w:rsid w:val="003754EA"/>
    <w:rsid w:val="003822CF"/>
    <w:rsid w:val="003855B6"/>
    <w:rsid w:val="00394359"/>
    <w:rsid w:val="00397C55"/>
    <w:rsid w:val="003A004D"/>
    <w:rsid w:val="003B133F"/>
    <w:rsid w:val="003B2C20"/>
    <w:rsid w:val="003C0624"/>
    <w:rsid w:val="003C1598"/>
    <w:rsid w:val="003C2A7D"/>
    <w:rsid w:val="003C5619"/>
    <w:rsid w:val="003C6366"/>
    <w:rsid w:val="003C676F"/>
    <w:rsid w:val="003D1997"/>
    <w:rsid w:val="003D2686"/>
    <w:rsid w:val="003E0949"/>
    <w:rsid w:val="003E179A"/>
    <w:rsid w:val="0040339A"/>
    <w:rsid w:val="004035B9"/>
    <w:rsid w:val="00404A54"/>
    <w:rsid w:val="0040639E"/>
    <w:rsid w:val="004066DD"/>
    <w:rsid w:val="00406C59"/>
    <w:rsid w:val="00420052"/>
    <w:rsid w:val="00420C35"/>
    <w:rsid w:val="004258F5"/>
    <w:rsid w:val="00425D1F"/>
    <w:rsid w:val="00427A05"/>
    <w:rsid w:val="00437F71"/>
    <w:rsid w:val="0044061A"/>
    <w:rsid w:val="004411DF"/>
    <w:rsid w:val="0045029B"/>
    <w:rsid w:val="004538EF"/>
    <w:rsid w:val="004539A3"/>
    <w:rsid w:val="004549D8"/>
    <w:rsid w:val="00456EAE"/>
    <w:rsid w:val="00461F1D"/>
    <w:rsid w:val="0047190E"/>
    <w:rsid w:val="00472807"/>
    <w:rsid w:val="00481738"/>
    <w:rsid w:val="0048243B"/>
    <w:rsid w:val="00483CAF"/>
    <w:rsid w:val="00485C73"/>
    <w:rsid w:val="00485E7A"/>
    <w:rsid w:val="0049117C"/>
    <w:rsid w:val="00491C44"/>
    <w:rsid w:val="00491CFA"/>
    <w:rsid w:val="00491D29"/>
    <w:rsid w:val="004B20D2"/>
    <w:rsid w:val="004B2BA0"/>
    <w:rsid w:val="004B2C87"/>
    <w:rsid w:val="004C0D39"/>
    <w:rsid w:val="004C2579"/>
    <w:rsid w:val="004C4D44"/>
    <w:rsid w:val="004D4A06"/>
    <w:rsid w:val="004E1AD5"/>
    <w:rsid w:val="004E5304"/>
    <w:rsid w:val="004F6AFE"/>
    <w:rsid w:val="004F7C3A"/>
    <w:rsid w:val="00507E02"/>
    <w:rsid w:val="00520571"/>
    <w:rsid w:val="00523452"/>
    <w:rsid w:val="00525E51"/>
    <w:rsid w:val="00527D20"/>
    <w:rsid w:val="00532122"/>
    <w:rsid w:val="00532A64"/>
    <w:rsid w:val="00533A6B"/>
    <w:rsid w:val="005363B5"/>
    <w:rsid w:val="00543F74"/>
    <w:rsid w:val="00544733"/>
    <w:rsid w:val="0054506C"/>
    <w:rsid w:val="00545D11"/>
    <w:rsid w:val="005554EF"/>
    <w:rsid w:val="00563A0F"/>
    <w:rsid w:val="00567731"/>
    <w:rsid w:val="00570818"/>
    <w:rsid w:val="005731D7"/>
    <w:rsid w:val="005758A1"/>
    <w:rsid w:val="00581ADB"/>
    <w:rsid w:val="00583CBB"/>
    <w:rsid w:val="00584144"/>
    <w:rsid w:val="0058440F"/>
    <w:rsid w:val="00593C8A"/>
    <w:rsid w:val="00595E03"/>
    <w:rsid w:val="00597736"/>
    <w:rsid w:val="005A6410"/>
    <w:rsid w:val="005A7905"/>
    <w:rsid w:val="005B7101"/>
    <w:rsid w:val="005C1885"/>
    <w:rsid w:val="005C2292"/>
    <w:rsid w:val="005C5A6D"/>
    <w:rsid w:val="005C669E"/>
    <w:rsid w:val="005C6AA9"/>
    <w:rsid w:val="005D6513"/>
    <w:rsid w:val="005D73A1"/>
    <w:rsid w:val="005E31BF"/>
    <w:rsid w:val="005E43B2"/>
    <w:rsid w:val="005E466E"/>
    <w:rsid w:val="005E72D3"/>
    <w:rsid w:val="005F47BE"/>
    <w:rsid w:val="00604AB3"/>
    <w:rsid w:val="00605F11"/>
    <w:rsid w:val="006173CC"/>
    <w:rsid w:val="00626857"/>
    <w:rsid w:val="006270BC"/>
    <w:rsid w:val="00636FEA"/>
    <w:rsid w:val="006373F5"/>
    <w:rsid w:val="00637508"/>
    <w:rsid w:val="00640D11"/>
    <w:rsid w:val="00646160"/>
    <w:rsid w:val="006536BC"/>
    <w:rsid w:val="006543BF"/>
    <w:rsid w:val="00655470"/>
    <w:rsid w:val="00661DC0"/>
    <w:rsid w:val="00670593"/>
    <w:rsid w:val="00670702"/>
    <w:rsid w:val="00673F8A"/>
    <w:rsid w:val="0067733B"/>
    <w:rsid w:val="00680F88"/>
    <w:rsid w:val="00681345"/>
    <w:rsid w:val="0068295B"/>
    <w:rsid w:val="00683A00"/>
    <w:rsid w:val="00690ADC"/>
    <w:rsid w:val="00692AF0"/>
    <w:rsid w:val="006965E1"/>
    <w:rsid w:val="006A1AAC"/>
    <w:rsid w:val="006A5203"/>
    <w:rsid w:val="006A60A5"/>
    <w:rsid w:val="006A6146"/>
    <w:rsid w:val="006B0C21"/>
    <w:rsid w:val="006B189C"/>
    <w:rsid w:val="006B5A2A"/>
    <w:rsid w:val="006C29F3"/>
    <w:rsid w:val="006C590F"/>
    <w:rsid w:val="006C614D"/>
    <w:rsid w:val="006D132C"/>
    <w:rsid w:val="006D1609"/>
    <w:rsid w:val="006D2861"/>
    <w:rsid w:val="006E0826"/>
    <w:rsid w:val="006E2C69"/>
    <w:rsid w:val="006E4D99"/>
    <w:rsid w:val="006E583D"/>
    <w:rsid w:val="006F5073"/>
    <w:rsid w:val="006F7E61"/>
    <w:rsid w:val="007100B4"/>
    <w:rsid w:val="007144AA"/>
    <w:rsid w:val="007216A4"/>
    <w:rsid w:val="0072544A"/>
    <w:rsid w:val="00725FBB"/>
    <w:rsid w:val="0072655D"/>
    <w:rsid w:val="007270EF"/>
    <w:rsid w:val="00730C56"/>
    <w:rsid w:val="00733BD0"/>
    <w:rsid w:val="00737498"/>
    <w:rsid w:val="0075181F"/>
    <w:rsid w:val="00752010"/>
    <w:rsid w:val="00752BCB"/>
    <w:rsid w:val="00753B67"/>
    <w:rsid w:val="007550B5"/>
    <w:rsid w:val="0075549D"/>
    <w:rsid w:val="007565A5"/>
    <w:rsid w:val="00763465"/>
    <w:rsid w:val="00776D08"/>
    <w:rsid w:val="007811EF"/>
    <w:rsid w:val="007824E3"/>
    <w:rsid w:val="007908A0"/>
    <w:rsid w:val="00791447"/>
    <w:rsid w:val="00795A60"/>
    <w:rsid w:val="00797078"/>
    <w:rsid w:val="007971D6"/>
    <w:rsid w:val="007A068A"/>
    <w:rsid w:val="007A5274"/>
    <w:rsid w:val="007A5DB1"/>
    <w:rsid w:val="007A7074"/>
    <w:rsid w:val="007A7F41"/>
    <w:rsid w:val="007B103E"/>
    <w:rsid w:val="007B47C0"/>
    <w:rsid w:val="007B5800"/>
    <w:rsid w:val="007D4D3B"/>
    <w:rsid w:val="007D6790"/>
    <w:rsid w:val="007E560E"/>
    <w:rsid w:val="007F782B"/>
    <w:rsid w:val="00811DEB"/>
    <w:rsid w:val="00822628"/>
    <w:rsid w:val="00822D6C"/>
    <w:rsid w:val="0082562C"/>
    <w:rsid w:val="00826431"/>
    <w:rsid w:val="008351C3"/>
    <w:rsid w:val="00837728"/>
    <w:rsid w:val="00847BEE"/>
    <w:rsid w:val="00855B27"/>
    <w:rsid w:val="008572D9"/>
    <w:rsid w:val="008577E9"/>
    <w:rsid w:val="00861D22"/>
    <w:rsid w:val="00863CB5"/>
    <w:rsid w:val="008667FD"/>
    <w:rsid w:val="00870DF2"/>
    <w:rsid w:val="008719DB"/>
    <w:rsid w:val="00872562"/>
    <w:rsid w:val="00873195"/>
    <w:rsid w:val="00876C02"/>
    <w:rsid w:val="0088088D"/>
    <w:rsid w:val="0088127D"/>
    <w:rsid w:val="00882672"/>
    <w:rsid w:val="0088382E"/>
    <w:rsid w:val="0089082F"/>
    <w:rsid w:val="00891F7D"/>
    <w:rsid w:val="008924C7"/>
    <w:rsid w:val="008A0083"/>
    <w:rsid w:val="008A02D7"/>
    <w:rsid w:val="008A5B12"/>
    <w:rsid w:val="008A6C3C"/>
    <w:rsid w:val="008B128F"/>
    <w:rsid w:val="008B7A79"/>
    <w:rsid w:val="008C502A"/>
    <w:rsid w:val="008D4EFB"/>
    <w:rsid w:val="008D701C"/>
    <w:rsid w:val="008E4986"/>
    <w:rsid w:val="008E5F03"/>
    <w:rsid w:val="008F584E"/>
    <w:rsid w:val="008F5CE8"/>
    <w:rsid w:val="00900C69"/>
    <w:rsid w:val="009104BA"/>
    <w:rsid w:val="00910672"/>
    <w:rsid w:val="00913EFA"/>
    <w:rsid w:val="00914D36"/>
    <w:rsid w:val="00917762"/>
    <w:rsid w:val="00921A58"/>
    <w:rsid w:val="00921ED8"/>
    <w:rsid w:val="00922339"/>
    <w:rsid w:val="009267A2"/>
    <w:rsid w:val="009278F9"/>
    <w:rsid w:val="00930685"/>
    <w:rsid w:val="00933750"/>
    <w:rsid w:val="00947982"/>
    <w:rsid w:val="0095148D"/>
    <w:rsid w:val="0095483C"/>
    <w:rsid w:val="00956803"/>
    <w:rsid w:val="00956DAB"/>
    <w:rsid w:val="009633CD"/>
    <w:rsid w:val="009648B3"/>
    <w:rsid w:val="0096678A"/>
    <w:rsid w:val="0099199B"/>
    <w:rsid w:val="00991DF2"/>
    <w:rsid w:val="00996AE3"/>
    <w:rsid w:val="009A2395"/>
    <w:rsid w:val="009A2CEA"/>
    <w:rsid w:val="009B4ED0"/>
    <w:rsid w:val="009B7963"/>
    <w:rsid w:val="009C1594"/>
    <w:rsid w:val="009C20E4"/>
    <w:rsid w:val="009C51BA"/>
    <w:rsid w:val="009C678B"/>
    <w:rsid w:val="009F003C"/>
    <w:rsid w:val="009F0684"/>
    <w:rsid w:val="009F074D"/>
    <w:rsid w:val="009F220A"/>
    <w:rsid w:val="009F72F4"/>
    <w:rsid w:val="009F76D3"/>
    <w:rsid w:val="00A0359E"/>
    <w:rsid w:val="00A11556"/>
    <w:rsid w:val="00A130A7"/>
    <w:rsid w:val="00A14698"/>
    <w:rsid w:val="00A174DB"/>
    <w:rsid w:val="00A22E6F"/>
    <w:rsid w:val="00A25C74"/>
    <w:rsid w:val="00A302C1"/>
    <w:rsid w:val="00A320C7"/>
    <w:rsid w:val="00A3747D"/>
    <w:rsid w:val="00A45497"/>
    <w:rsid w:val="00A52556"/>
    <w:rsid w:val="00A52C3E"/>
    <w:rsid w:val="00A545B1"/>
    <w:rsid w:val="00A609E9"/>
    <w:rsid w:val="00A6687F"/>
    <w:rsid w:val="00A668FA"/>
    <w:rsid w:val="00A838D4"/>
    <w:rsid w:val="00A83F9E"/>
    <w:rsid w:val="00A861AA"/>
    <w:rsid w:val="00A867E9"/>
    <w:rsid w:val="00A92361"/>
    <w:rsid w:val="00A962A1"/>
    <w:rsid w:val="00AA63A2"/>
    <w:rsid w:val="00AA6830"/>
    <w:rsid w:val="00AB5F46"/>
    <w:rsid w:val="00AC2C91"/>
    <w:rsid w:val="00AC4CB3"/>
    <w:rsid w:val="00AC722D"/>
    <w:rsid w:val="00AD28C5"/>
    <w:rsid w:val="00AD7F82"/>
    <w:rsid w:val="00AF6562"/>
    <w:rsid w:val="00AF74F6"/>
    <w:rsid w:val="00B00B9E"/>
    <w:rsid w:val="00B11E6E"/>
    <w:rsid w:val="00B13D50"/>
    <w:rsid w:val="00B142B7"/>
    <w:rsid w:val="00B14F9D"/>
    <w:rsid w:val="00B17260"/>
    <w:rsid w:val="00B24802"/>
    <w:rsid w:val="00B24F9A"/>
    <w:rsid w:val="00B251EE"/>
    <w:rsid w:val="00B25A88"/>
    <w:rsid w:val="00B3258D"/>
    <w:rsid w:val="00B347EE"/>
    <w:rsid w:val="00B35EE5"/>
    <w:rsid w:val="00B36B40"/>
    <w:rsid w:val="00B41A54"/>
    <w:rsid w:val="00B50DF4"/>
    <w:rsid w:val="00B51AD7"/>
    <w:rsid w:val="00B51F7C"/>
    <w:rsid w:val="00B545AD"/>
    <w:rsid w:val="00B646D2"/>
    <w:rsid w:val="00B67D20"/>
    <w:rsid w:val="00B707D1"/>
    <w:rsid w:val="00B75C8A"/>
    <w:rsid w:val="00B76A05"/>
    <w:rsid w:val="00B84DCE"/>
    <w:rsid w:val="00B8660E"/>
    <w:rsid w:val="00B94BDD"/>
    <w:rsid w:val="00B9649A"/>
    <w:rsid w:val="00B96B4B"/>
    <w:rsid w:val="00B97025"/>
    <w:rsid w:val="00BA1F5D"/>
    <w:rsid w:val="00BA39C5"/>
    <w:rsid w:val="00BB1041"/>
    <w:rsid w:val="00BC1938"/>
    <w:rsid w:val="00BC1D24"/>
    <w:rsid w:val="00BC2E70"/>
    <w:rsid w:val="00BD266E"/>
    <w:rsid w:val="00BE2A00"/>
    <w:rsid w:val="00BE6ABF"/>
    <w:rsid w:val="00BE7ECA"/>
    <w:rsid w:val="00BF10CB"/>
    <w:rsid w:val="00BF20DE"/>
    <w:rsid w:val="00BF437D"/>
    <w:rsid w:val="00BF5FCC"/>
    <w:rsid w:val="00BF7820"/>
    <w:rsid w:val="00C03F93"/>
    <w:rsid w:val="00C06715"/>
    <w:rsid w:val="00C101D5"/>
    <w:rsid w:val="00C11210"/>
    <w:rsid w:val="00C13798"/>
    <w:rsid w:val="00C21FCC"/>
    <w:rsid w:val="00C2401C"/>
    <w:rsid w:val="00C24982"/>
    <w:rsid w:val="00C33EF6"/>
    <w:rsid w:val="00C3734C"/>
    <w:rsid w:val="00C40643"/>
    <w:rsid w:val="00C42379"/>
    <w:rsid w:val="00C44438"/>
    <w:rsid w:val="00C5305C"/>
    <w:rsid w:val="00C538B7"/>
    <w:rsid w:val="00C53C52"/>
    <w:rsid w:val="00C61A6B"/>
    <w:rsid w:val="00C643DD"/>
    <w:rsid w:val="00C65AE1"/>
    <w:rsid w:val="00C66A6A"/>
    <w:rsid w:val="00C76FED"/>
    <w:rsid w:val="00C7726D"/>
    <w:rsid w:val="00C84814"/>
    <w:rsid w:val="00C8656B"/>
    <w:rsid w:val="00C86EAA"/>
    <w:rsid w:val="00C9006C"/>
    <w:rsid w:val="00C94582"/>
    <w:rsid w:val="00C94A33"/>
    <w:rsid w:val="00CA25B6"/>
    <w:rsid w:val="00CA3E3E"/>
    <w:rsid w:val="00CA629C"/>
    <w:rsid w:val="00CB0F14"/>
    <w:rsid w:val="00CB3386"/>
    <w:rsid w:val="00CB4220"/>
    <w:rsid w:val="00CB62AE"/>
    <w:rsid w:val="00CC0572"/>
    <w:rsid w:val="00CC0FAE"/>
    <w:rsid w:val="00CD2DC2"/>
    <w:rsid w:val="00CD5F94"/>
    <w:rsid w:val="00CE5859"/>
    <w:rsid w:val="00CE60E9"/>
    <w:rsid w:val="00CE6E13"/>
    <w:rsid w:val="00CF17F8"/>
    <w:rsid w:val="00CF43E6"/>
    <w:rsid w:val="00CF5705"/>
    <w:rsid w:val="00CF6241"/>
    <w:rsid w:val="00D01A39"/>
    <w:rsid w:val="00D03168"/>
    <w:rsid w:val="00D03363"/>
    <w:rsid w:val="00D045FA"/>
    <w:rsid w:val="00D04C4C"/>
    <w:rsid w:val="00D04CF6"/>
    <w:rsid w:val="00D11AD7"/>
    <w:rsid w:val="00D124BC"/>
    <w:rsid w:val="00D16C4E"/>
    <w:rsid w:val="00D200F5"/>
    <w:rsid w:val="00D36AD2"/>
    <w:rsid w:val="00D4055E"/>
    <w:rsid w:val="00D4402F"/>
    <w:rsid w:val="00D46BDB"/>
    <w:rsid w:val="00D55649"/>
    <w:rsid w:val="00D5670E"/>
    <w:rsid w:val="00D627D3"/>
    <w:rsid w:val="00D628E1"/>
    <w:rsid w:val="00D62BB7"/>
    <w:rsid w:val="00D719B8"/>
    <w:rsid w:val="00D71B38"/>
    <w:rsid w:val="00D74BF2"/>
    <w:rsid w:val="00D75E2A"/>
    <w:rsid w:val="00D7768B"/>
    <w:rsid w:val="00D77A77"/>
    <w:rsid w:val="00D77F68"/>
    <w:rsid w:val="00D80D06"/>
    <w:rsid w:val="00D815C4"/>
    <w:rsid w:val="00D819A9"/>
    <w:rsid w:val="00D8315C"/>
    <w:rsid w:val="00D832B1"/>
    <w:rsid w:val="00D846FB"/>
    <w:rsid w:val="00D8530F"/>
    <w:rsid w:val="00D857C7"/>
    <w:rsid w:val="00D94CCA"/>
    <w:rsid w:val="00D95420"/>
    <w:rsid w:val="00D97A7F"/>
    <w:rsid w:val="00DA0129"/>
    <w:rsid w:val="00DA738D"/>
    <w:rsid w:val="00DB54C0"/>
    <w:rsid w:val="00DC3365"/>
    <w:rsid w:val="00DC33A2"/>
    <w:rsid w:val="00DC618F"/>
    <w:rsid w:val="00DD38B6"/>
    <w:rsid w:val="00DD75A1"/>
    <w:rsid w:val="00DE0939"/>
    <w:rsid w:val="00DE105C"/>
    <w:rsid w:val="00DE731E"/>
    <w:rsid w:val="00DF49E3"/>
    <w:rsid w:val="00E01532"/>
    <w:rsid w:val="00E06201"/>
    <w:rsid w:val="00E06A1E"/>
    <w:rsid w:val="00E06E27"/>
    <w:rsid w:val="00E103C2"/>
    <w:rsid w:val="00E110A6"/>
    <w:rsid w:val="00E12E51"/>
    <w:rsid w:val="00E21B85"/>
    <w:rsid w:val="00E2727D"/>
    <w:rsid w:val="00E31462"/>
    <w:rsid w:val="00E37E1A"/>
    <w:rsid w:val="00E407C6"/>
    <w:rsid w:val="00E41AA6"/>
    <w:rsid w:val="00E41D73"/>
    <w:rsid w:val="00E45DB0"/>
    <w:rsid w:val="00E5178A"/>
    <w:rsid w:val="00E6034B"/>
    <w:rsid w:val="00E654A9"/>
    <w:rsid w:val="00E675ED"/>
    <w:rsid w:val="00E71FCC"/>
    <w:rsid w:val="00E81E4E"/>
    <w:rsid w:val="00E90C69"/>
    <w:rsid w:val="00E92794"/>
    <w:rsid w:val="00E93C9C"/>
    <w:rsid w:val="00E95382"/>
    <w:rsid w:val="00EB5C5F"/>
    <w:rsid w:val="00EB6965"/>
    <w:rsid w:val="00ED00B0"/>
    <w:rsid w:val="00ED0515"/>
    <w:rsid w:val="00ED06B2"/>
    <w:rsid w:val="00ED145F"/>
    <w:rsid w:val="00ED4BD5"/>
    <w:rsid w:val="00ED60AC"/>
    <w:rsid w:val="00ED72D1"/>
    <w:rsid w:val="00EE1320"/>
    <w:rsid w:val="00EE5673"/>
    <w:rsid w:val="00EE71CD"/>
    <w:rsid w:val="00EE7B92"/>
    <w:rsid w:val="00EF125A"/>
    <w:rsid w:val="00EF3389"/>
    <w:rsid w:val="00EF6987"/>
    <w:rsid w:val="00F014ED"/>
    <w:rsid w:val="00F04D3F"/>
    <w:rsid w:val="00F06C4D"/>
    <w:rsid w:val="00F077F0"/>
    <w:rsid w:val="00F1520C"/>
    <w:rsid w:val="00F15F55"/>
    <w:rsid w:val="00F22CF9"/>
    <w:rsid w:val="00F24838"/>
    <w:rsid w:val="00F2764F"/>
    <w:rsid w:val="00F34703"/>
    <w:rsid w:val="00F41A9B"/>
    <w:rsid w:val="00F42360"/>
    <w:rsid w:val="00F44FF5"/>
    <w:rsid w:val="00F50727"/>
    <w:rsid w:val="00F51102"/>
    <w:rsid w:val="00F5117B"/>
    <w:rsid w:val="00F51B1E"/>
    <w:rsid w:val="00F54AAE"/>
    <w:rsid w:val="00F5699B"/>
    <w:rsid w:val="00F74D57"/>
    <w:rsid w:val="00F82432"/>
    <w:rsid w:val="00F827A6"/>
    <w:rsid w:val="00F9141F"/>
    <w:rsid w:val="00F92650"/>
    <w:rsid w:val="00F97C75"/>
    <w:rsid w:val="00FA17E7"/>
    <w:rsid w:val="00FA386B"/>
    <w:rsid w:val="00FA7374"/>
    <w:rsid w:val="00FB0D65"/>
    <w:rsid w:val="00FB2AAF"/>
    <w:rsid w:val="00FB2F3A"/>
    <w:rsid w:val="00FB4241"/>
    <w:rsid w:val="00FB48C3"/>
    <w:rsid w:val="00FB4D4A"/>
    <w:rsid w:val="00FB5560"/>
    <w:rsid w:val="00FC2384"/>
    <w:rsid w:val="00FC3668"/>
    <w:rsid w:val="00FD20AE"/>
    <w:rsid w:val="00FD4785"/>
    <w:rsid w:val="00FD5C6D"/>
    <w:rsid w:val="00FD7AC2"/>
    <w:rsid w:val="00FE00EB"/>
    <w:rsid w:val="00FE1144"/>
    <w:rsid w:val="00FE315F"/>
    <w:rsid w:val="00FF2DE6"/>
    <w:rsid w:val="00FF307C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63B5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10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010D1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1010D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010D1"/>
    <w:rPr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63B5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10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010D1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1010D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010D1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\AppData\Local\Microsoft\Windows\Temporary%20Internet%20Files\Content.Outlook\KAABJ0UH\Solethu%20energy%20letterhead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F70B0-5CD2-4316-8ED5-B1CE96F1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Solethu energy letterhead 2.dotx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FAMILY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Rossouw</dc:creator>
  <cp:lastModifiedBy>Thamsanqa Zulu</cp:lastModifiedBy>
  <cp:revision>2</cp:revision>
  <cp:lastPrinted>2013-12-10T15:01:00Z</cp:lastPrinted>
  <dcterms:created xsi:type="dcterms:W3CDTF">2015-12-12T04:51:00Z</dcterms:created>
  <dcterms:modified xsi:type="dcterms:W3CDTF">2015-12-12T04:51:00Z</dcterms:modified>
</cp:coreProperties>
</file>